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46" w:rsidRDefault="00FF1B46" w:rsidP="007A2B03">
      <w:pPr>
        <w:pStyle w:val="NoSpacing"/>
        <w:jc w:val="both"/>
        <w:rPr>
          <w:rFonts w:ascii="Cambria" w:hAnsi="Cambria" w:cs="Cambria"/>
          <w:b/>
          <w:bCs/>
          <w:spacing w:val="-3"/>
          <w:w w:val="101"/>
          <w:sz w:val="28"/>
          <w:szCs w:val="28"/>
        </w:rPr>
      </w:pPr>
    </w:p>
    <w:p w:rsidR="00FF1B46" w:rsidRPr="00CF6029" w:rsidRDefault="00FF1B46" w:rsidP="007A2B03">
      <w:pPr>
        <w:pStyle w:val="NoSpacing"/>
        <w:jc w:val="both"/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CF6029"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  <w:t>– умышленное самоповреждение со смертельным исходом (лишение себя жизни).</w:t>
      </w:r>
    </w:p>
    <w:p w:rsidR="00FF1B46" w:rsidRPr="00870894" w:rsidRDefault="00FF1B46" w:rsidP="007A2B03">
      <w:pPr>
        <w:pStyle w:val="NoSpacing"/>
        <w:jc w:val="both"/>
        <w:rPr>
          <w:rFonts w:ascii="Cambria" w:hAnsi="Cambria" w:cs="Cambria"/>
          <w:b/>
          <w:bCs/>
          <w:spacing w:val="-3"/>
          <w:w w:val="101"/>
          <w:sz w:val="24"/>
          <w:szCs w:val="24"/>
        </w:rPr>
      </w:pPr>
    </w:p>
    <w:p w:rsidR="00FF1B46" w:rsidRDefault="00FF1B46" w:rsidP="007A2B03">
      <w:pPr>
        <w:pStyle w:val="NoSpacing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  <w:t>Что в поведении подростка должно насторожить</w:t>
      </w:r>
    </w:p>
    <w:p w:rsidR="00FF1B46" w:rsidRPr="00941FDE" w:rsidRDefault="00FF1B46" w:rsidP="007A2B03">
      <w:pPr>
        <w:pStyle w:val="NoSpacing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</w:p>
    <w:p w:rsidR="00FF1B46" w:rsidRPr="00870894" w:rsidRDefault="00FF1B46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FF1B46" w:rsidRPr="00870894" w:rsidRDefault="00FF1B46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F1B46" w:rsidRPr="00870894" w:rsidRDefault="00FF1B46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F1B46" w:rsidRPr="00870894" w:rsidRDefault="00FF1B46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FF1B46" w:rsidRPr="00870894" w:rsidRDefault="00FF1B46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:rsidR="00FF1B46" w:rsidRDefault="00FF1B46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FF1B46" w:rsidRDefault="00FF1B46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t>Суицид – это то, чего практически всегда можно избежать.</w:t>
      </w:r>
    </w:p>
    <w:p w:rsidR="00FF1B46" w:rsidRPr="00CF6029" w:rsidRDefault="00FF1B46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F1B46" w:rsidRPr="00CF6029" w:rsidRDefault="00FF1B46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029">
        <w:rPr>
          <w:rFonts w:ascii="Times New Roman" w:hAnsi="Times New Roman" w:cs="Times New Roman"/>
          <w:i/>
          <w:iCs/>
          <w:sz w:val="32"/>
          <w:szCs w:val="32"/>
        </w:rPr>
        <w:t>Главное, что для этого необходимо вовремя заметить тревожные сигналы.</w:t>
      </w:r>
    </w:p>
    <w:p w:rsidR="00FF1B46" w:rsidRPr="00870894" w:rsidRDefault="00FF1B46" w:rsidP="007A2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B46" w:rsidRPr="00941FDE" w:rsidRDefault="00FF1B46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Не следует говорить ребенку: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B03">
        <w:rPr>
          <w:rFonts w:ascii="Times New Roman" w:hAnsi="Times New Roman" w:cs="Times New Roman"/>
          <w:sz w:val="24"/>
          <w:szCs w:val="24"/>
        </w:rPr>
        <w:t>«Когда я был в твоем возрасте…да ты просто несешь чушь!»;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«Подумай о тех, кому хуже, чем тебе»;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говори глупостей. Поговорим о другом»;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уж мне тебя понять!»;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что ты теперь хочешь? Выкладывай немедленно!»;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«Не получается – значит, не старался!»;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 дети, как дети, а ты …»;</w:t>
      </w:r>
    </w:p>
    <w:p w:rsidR="00FF1B46" w:rsidRDefault="00FF1B46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«Сам виноват…не жалуйся…..бестолочь». </w:t>
      </w:r>
    </w:p>
    <w:p w:rsidR="00FF1B46" w:rsidRDefault="00FF1B46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B46" w:rsidRPr="00941FDE" w:rsidRDefault="00FF1B46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Обязательно скажите ему:</w:t>
      </w:r>
    </w:p>
    <w:p w:rsidR="00FF1B46" w:rsidRDefault="00FF1B46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sz w:val="24"/>
          <w:szCs w:val="24"/>
        </w:rPr>
        <w:t>«Чувствую, что что-то происходит. Давай поговорим об этом»;</w:t>
      </w:r>
    </w:p>
    <w:p w:rsidR="00FF1B46" w:rsidRDefault="00FF1B46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FF1B46" w:rsidRDefault="00FF1B46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много значишь для меня, для нас. Меня беспокоит твое настроение. Поговорим об этом»;</w:t>
      </w:r>
    </w:p>
    <w:p w:rsidR="00FF1B46" w:rsidRPr="00941FDE" w:rsidRDefault="00FF1B46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«Расскажи мне, что ты чувствуешь. Я действительно хочу тебя понять».</w:t>
      </w:r>
    </w:p>
    <w:p w:rsidR="00FF1B46" w:rsidRPr="00870894" w:rsidRDefault="00FF1B46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1B46" w:rsidRPr="00941FDE" w:rsidRDefault="00FF1B46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Опасные ситуации, на которые надо обратить особое внимание</w:t>
      </w:r>
    </w:p>
    <w:p w:rsidR="00FF1B46" w:rsidRPr="00870894" w:rsidRDefault="00FF1B46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FF1B46" w:rsidRPr="00870894" w:rsidRDefault="00FF1B46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FF1B46" w:rsidRPr="00870894" w:rsidRDefault="00FF1B46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FF1B46" w:rsidRPr="00870894" w:rsidRDefault="00FF1B46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F1B46" w:rsidRPr="00870894" w:rsidRDefault="00FF1B46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FF1B46" w:rsidRPr="00870894" w:rsidRDefault="00FF1B46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FF1B46" w:rsidRPr="00870894" w:rsidRDefault="00FF1B46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FF1B46" w:rsidRPr="00870894" w:rsidRDefault="00FF1B46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1B46" w:rsidRDefault="00FF1B46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894">
        <w:rPr>
          <w:rFonts w:ascii="Times New Roman" w:hAnsi="Times New Roman" w:cs="Times New Roman"/>
          <w:b/>
          <w:bCs/>
          <w:sz w:val="24"/>
          <w:szCs w:val="24"/>
        </w:rPr>
        <w:t>Риск суицида выше в семьях, отношения в которых строятся на зависимости.</w:t>
      </w:r>
    </w:p>
    <w:p w:rsidR="00FF1B46" w:rsidRPr="00870894" w:rsidRDefault="00FF1B46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B46" w:rsidRPr="00CE4CB9" w:rsidRDefault="00FF1B46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CE4CB9">
        <w:rPr>
          <w:rFonts w:ascii="Times New Roman" w:hAnsi="Times New Roman" w:cs="Times New Roman"/>
          <w:b/>
          <w:bCs/>
          <w:iCs/>
          <w:sz w:val="32"/>
          <w:szCs w:val="32"/>
        </w:rPr>
        <w:t>Четыре основные причины самоубийства:</w:t>
      </w:r>
    </w:p>
    <w:p w:rsidR="00FF1B46" w:rsidRDefault="00FF1B46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FF1B46" w:rsidRDefault="00FF1B46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FF1B46" w:rsidRDefault="00FF1B46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FF1B46" w:rsidRDefault="00FF1B46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FF1B46" w:rsidRPr="00941FDE" w:rsidRDefault="00FF1B46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Приемы предупреждения суицидов</w:t>
      </w:r>
    </w:p>
    <w:p w:rsidR="00FF1B46" w:rsidRDefault="00FF1B46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Воспринимайте ребенка всерьез.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Относиться снисходительно нельзя.</w:t>
      </w:r>
    </w:p>
    <w:p w:rsidR="00FF1B46" w:rsidRPr="008C508A" w:rsidRDefault="00FF1B46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Выслушивайте – «Я слышу тебя».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Дайте ему возможность высказаться. Уделите ему ваше время. Задайте вопросы и внимательно слушайте.</w:t>
      </w:r>
    </w:p>
    <w:p w:rsidR="00FF1B46" w:rsidRDefault="00FF1B46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sz w:val="24"/>
          <w:szCs w:val="24"/>
        </w:rPr>
        <w:t>и в коем случае не оставляйте</w:t>
      </w:r>
      <w:r w:rsidRPr="008C508A">
        <w:rPr>
          <w:rFonts w:ascii="Times New Roman" w:hAnsi="Times New Roman" w:cs="Times New Roman"/>
          <w:i/>
          <w:iCs/>
          <w:sz w:val="24"/>
          <w:szCs w:val="24"/>
        </w:rPr>
        <w:t xml:space="preserve"> нерешенными проблемы</w:t>
      </w:r>
      <w:r w:rsidRPr="008C508A">
        <w:rPr>
          <w:rFonts w:ascii="Times New Roman" w:hAnsi="Times New Roman" w:cs="Times New Roman"/>
          <w:sz w:val="24"/>
          <w:szCs w:val="24"/>
        </w:rPr>
        <w:t xml:space="preserve">, касающиеся сохранения физического и психического здоровья ребенка; </w:t>
      </w:r>
    </w:p>
    <w:p w:rsidR="00FF1B46" w:rsidRDefault="00FF1B46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Анализируйте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вместе с сыном или дочерью каждую трудную ситуацию; </w:t>
      </w:r>
    </w:p>
    <w:p w:rsidR="00FF1B46" w:rsidRPr="008C508A" w:rsidRDefault="00FF1B46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Воспитывайте в ребенке привычку рассказывать</w:t>
      </w:r>
      <w:r w:rsidRPr="008C508A">
        <w:rPr>
          <w:rFonts w:ascii="Times New Roman" w:hAnsi="Times New Roman" w:cs="Times New Roman"/>
          <w:sz w:val="24"/>
          <w:szCs w:val="24"/>
        </w:rPr>
        <w:t xml:space="preserve"> родителям не только о своих достижениях, но и о тревогах, сомнениях, страхах; </w:t>
      </w:r>
    </w:p>
    <w:p w:rsidR="00FF1B46" w:rsidRDefault="00FF1B46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опаздывайте с ответами на его вопросы</w:t>
      </w:r>
      <w:r w:rsidRPr="008C508A">
        <w:rPr>
          <w:rFonts w:ascii="Times New Roman" w:hAnsi="Times New Roman" w:cs="Times New Roman"/>
          <w:sz w:val="24"/>
          <w:szCs w:val="24"/>
        </w:rPr>
        <w:t xml:space="preserve"> по различным проблемам физиологии</w:t>
      </w:r>
      <w:r>
        <w:rPr>
          <w:rFonts w:ascii="Times New Roman" w:hAnsi="Times New Roman" w:cs="Times New Roman"/>
          <w:sz w:val="24"/>
          <w:szCs w:val="24"/>
        </w:rPr>
        <w:t>, взаимоотношений и т.д.</w:t>
      </w:r>
      <w:r w:rsidRPr="008C50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1B46" w:rsidRPr="00CF6029" w:rsidRDefault="00FF1B46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иронизируйте,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если в какой-то ситуации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8C508A">
        <w:rPr>
          <w:rFonts w:ascii="Times New Roman" w:hAnsi="Times New Roman" w:cs="Times New Roman"/>
          <w:sz w:val="24"/>
          <w:szCs w:val="24"/>
        </w:rPr>
        <w:t>оказался сла</w:t>
      </w:r>
      <w:r>
        <w:rPr>
          <w:rFonts w:ascii="Times New Roman" w:hAnsi="Times New Roman" w:cs="Times New Roman"/>
          <w:sz w:val="24"/>
          <w:szCs w:val="24"/>
        </w:rPr>
        <w:t>бым физически и морально, помогите ему и поддержите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его, ука</w:t>
      </w:r>
      <w:r>
        <w:rPr>
          <w:rFonts w:ascii="Times New Roman" w:hAnsi="Times New Roman" w:cs="Times New Roman"/>
          <w:sz w:val="24"/>
          <w:szCs w:val="24"/>
        </w:rPr>
        <w:t>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возможные пути решения возникшей проблемы; </w:t>
      </w:r>
    </w:p>
    <w:p w:rsidR="00FF1B46" w:rsidRDefault="00FF1B46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Будьте внимательны</w:t>
      </w:r>
      <w:r>
        <w:rPr>
          <w:rFonts w:ascii="Times New Roman" w:hAnsi="Times New Roman" w:cs="Times New Roman"/>
          <w:sz w:val="24"/>
          <w:szCs w:val="24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FF1B46" w:rsidRDefault="00FF1B46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Подчеркивайте временный характер проблем</w:t>
      </w:r>
      <w:r>
        <w:rPr>
          <w:rFonts w:ascii="Times New Roman" w:hAnsi="Times New Roman" w:cs="Times New Roman"/>
          <w:sz w:val="24"/>
          <w:szCs w:val="24"/>
        </w:rPr>
        <w:t xml:space="preserve"> – признайте, что его чувства очень сильны, проблемы сложны – узнайте, чем вы можете помочь, поскольку вам он уже доверяет.</w:t>
      </w:r>
    </w:p>
    <w:p w:rsidR="00FF1B46" w:rsidRPr="00CF6029" w:rsidRDefault="00FF1B46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Обсудите с ним работу служб,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которые могут оказать помощь в ситуации, сопряженной с риском для жизни; записать соответствующие номера телефонов; </w:t>
      </w:r>
    </w:p>
    <w:p w:rsidR="00FF1B46" w:rsidRDefault="00FF1B46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B46" w:rsidRDefault="00FF1B46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t>За поддержкой вы можете обратиться:</w:t>
      </w:r>
    </w:p>
    <w:p w:rsidR="00FF1B46" w:rsidRDefault="00FF1B46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6029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</w:p>
    <w:p w:rsidR="00FF1B46" w:rsidRDefault="00FF1B46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ГБПОУ СО «Екатеринбургский техникум химического машиностроения» </w:t>
      </w:r>
    </w:p>
    <w:p w:rsidR="00FF1B46" w:rsidRDefault="00FF1B46" w:rsidP="00CE4C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Зверева Яна Станиславовна</w:t>
      </w:r>
    </w:p>
    <w:p w:rsidR="00FF1B46" w:rsidRDefault="00FF1B46" w:rsidP="00CE4C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кабинет № 403</w:t>
      </w:r>
    </w:p>
    <w:p w:rsidR="00FF1B46" w:rsidRPr="00CF6029" w:rsidRDefault="00FF1B46" w:rsidP="00CE4C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1B46" w:rsidRDefault="00FF1B46" w:rsidP="004D28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Всероссийский телефон доверия</w:t>
      </w:r>
    </w:p>
    <w:p w:rsidR="00FF1B46" w:rsidRDefault="00FF1B46" w:rsidP="004D28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для подростков</w:t>
      </w:r>
    </w:p>
    <w:p w:rsidR="00FF1B46" w:rsidRDefault="00FF1B46" w:rsidP="004D28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8-800-2000-122</w:t>
      </w:r>
    </w:p>
    <w:p w:rsidR="00FF1B46" w:rsidRPr="00CF6029" w:rsidRDefault="00FF1B46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1B46" w:rsidRDefault="00FF1B46" w:rsidP="00CE4CB9">
      <w:pPr>
        <w:spacing w:after="0" w:line="270" w:lineRule="atLeast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58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Бесплатные телефоны экстренной психологической помощи Министерства здравоохранения </w:t>
      </w:r>
    </w:p>
    <w:p w:rsidR="00FF1B46" w:rsidRPr="008258F5" w:rsidRDefault="00FF1B46" w:rsidP="00CE4CB9">
      <w:pPr>
        <w:spacing w:after="0" w:line="270" w:lineRule="atLeast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58F5">
        <w:rPr>
          <w:rFonts w:ascii="Times New Roman" w:hAnsi="Times New Roman" w:cs="Times New Roman"/>
          <w:b/>
          <w:bCs/>
          <w:sz w:val="32"/>
          <w:szCs w:val="32"/>
          <w:u w:val="single"/>
        </w:rPr>
        <w:t>Свердловской области</w:t>
      </w:r>
    </w:p>
    <w:p w:rsidR="00FF1B46" w:rsidRPr="004D2815" w:rsidRDefault="00FF1B46" w:rsidP="004D2815">
      <w:pPr>
        <w:spacing w:before="100" w:beforeAutospacing="1" w:after="19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815">
        <w:rPr>
          <w:rFonts w:ascii="Times New Roman" w:hAnsi="Times New Roman" w:cs="Times New Roman"/>
          <w:sz w:val="24"/>
          <w:szCs w:val="24"/>
        </w:rPr>
        <w:t xml:space="preserve">Областной круглосуточный бесплатный телефон доверия и психологической помощи                                                    </w:t>
      </w:r>
      <w:r w:rsidRPr="004D2815">
        <w:rPr>
          <w:rFonts w:ascii="Times New Roman" w:hAnsi="Times New Roman" w:cs="Times New Roman"/>
          <w:b/>
          <w:sz w:val="24"/>
          <w:szCs w:val="24"/>
        </w:rPr>
        <w:t>8-800-300-11-00</w:t>
      </w:r>
    </w:p>
    <w:p w:rsidR="00FF1B46" w:rsidRPr="004D2815" w:rsidRDefault="00FF1B46" w:rsidP="004D2815">
      <w:pPr>
        <w:spacing w:before="100" w:beforeAutospacing="1"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2815">
        <w:rPr>
          <w:rFonts w:ascii="Times New Roman" w:hAnsi="Times New Roman" w:cs="Times New Roman"/>
          <w:sz w:val="24"/>
          <w:szCs w:val="24"/>
        </w:rPr>
        <w:t xml:space="preserve">Телефон психологической помощи для детей, подростков и родителей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D2815">
        <w:rPr>
          <w:rFonts w:ascii="Times New Roman" w:hAnsi="Times New Roman" w:cs="Times New Roman"/>
          <w:sz w:val="24"/>
          <w:szCs w:val="24"/>
        </w:rPr>
        <w:t xml:space="preserve"> </w:t>
      </w:r>
      <w:r w:rsidRPr="004D2815">
        <w:rPr>
          <w:rFonts w:ascii="Times New Roman" w:hAnsi="Times New Roman" w:cs="Times New Roman"/>
          <w:b/>
          <w:sz w:val="24"/>
          <w:szCs w:val="24"/>
        </w:rPr>
        <w:t>8-800-300-83-83</w:t>
      </w:r>
    </w:p>
    <w:p w:rsidR="00FF1B46" w:rsidRPr="004D2815" w:rsidRDefault="00FF1B46" w:rsidP="00CE4CB9">
      <w:pPr>
        <w:spacing w:before="100" w:beforeAutospacing="1" w:after="198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D2815">
        <w:rPr>
          <w:rFonts w:ascii="Times New Roman" w:hAnsi="Times New Roman" w:cs="Times New Roman"/>
          <w:i/>
          <w:sz w:val="24"/>
          <w:szCs w:val="24"/>
        </w:rPr>
        <w:t>Все звонки для жителей Свердловской области, в том числе междугородние, абсолютно бесплатны!</w:t>
      </w:r>
    </w:p>
    <w:p w:rsidR="00FF1B46" w:rsidRDefault="00FF1B46" w:rsidP="00CE4C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FF1B46" w:rsidRPr="00E91F1E" w:rsidRDefault="00FF1B46" w:rsidP="00CE4C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FF1B46" w:rsidRDefault="00FF1B46" w:rsidP="00CE4CB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Составитель: педагог-психолог Зверева Яна Станиславовна.</w:t>
      </w:r>
    </w:p>
    <w:p w:rsidR="00FF1B46" w:rsidRPr="00DC54DA" w:rsidRDefault="00FF1B46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B46" w:rsidRDefault="00FF1B46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F1B46" w:rsidRDefault="00FF1B46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F1B46" w:rsidRPr="00EA4210" w:rsidRDefault="00FF1B46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A4210">
        <w:rPr>
          <w:rFonts w:ascii="Times New Roman" w:hAnsi="Times New Roman" w:cs="Times New Roman"/>
          <w:b/>
          <w:bCs/>
          <w:sz w:val="56"/>
          <w:szCs w:val="56"/>
        </w:rPr>
        <w:t>КАК УБЕРЕЧЬ РЕБЕНКА ОТ РОКОВОГО ШАГА?</w:t>
      </w:r>
    </w:p>
    <w:p w:rsidR="00FF1B46" w:rsidRPr="00CF6029" w:rsidRDefault="00FF1B46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(рекомендации родителям)</w:t>
      </w:r>
    </w:p>
    <w:p w:rsidR="00FF1B46" w:rsidRPr="00CF6029" w:rsidRDefault="00FF1B46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F1B46" w:rsidRPr="00EA4210" w:rsidRDefault="00FF1B46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F1B46" w:rsidRPr="00AF5022" w:rsidRDefault="00FF1B46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937C3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55.25pt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F1B46" w:rsidRPr="00EA4210" w:rsidRDefault="00FF1B46" w:rsidP="007A2B0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F1B46" w:rsidRPr="00EA4210" w:rsidRDefault="00FF1B46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B46" w:rsidRPr="00EA4210" w:rsidRDefault="00FF1B46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46" w:rsidRPr="00CF6029" w:rsidRDefault="00FF1B46" w:rsidP="00CF6029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«Мир, вероятно, спасти уже не удастся,</w:t>
      </w:r>
    </w:p>
    <w:p w:rsidR="00FF1B46" w:rsidRPr="00CF6029" w:rsidRDefault="00FF1B46" w:rsidP="00CF6029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Но отдельного человека всегда можно»</w:t>
      </w:r>
    </w:p>
    <w:p w:rsidR="00FF1B46" w:rsidRPr="00CF6029" w:rsidRDefault="00FF1B46" w:rsidP="00CF602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И. Бродский</w:t>
      </w:r>
    </w:p>
    <w:p w:rsidR="00FF1B46" w:rsidRPr="00EA4210" w:rsidRDefault="00FF1B46" w:rsidP="007A2B03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FF1B46" w:rsidRPr="00EA4210" w:rsidRDefault="00FF1B46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FF1B46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7"/>
  </w:num>
  <w:num w:numId="10">
    <w:abstractNumId w:val="18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A77"/>
    <w:rsid w:val="00002645"/>
    <w:rsid w:val="00017FB5"/>
    <w:rsid w:val="00022C8B"/>
    <w:rsid w:val="000445B6"/>
    <w:rsid w:val="000A33CD"/>
    <w:rsid w:val="000B3C1B"/>
    <w:rsid w:val="000C3ADF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2305C5"/>
    <w:rsid w:val="00287FA6"/>
    <w:rsid w:val="002E018C"/>
    <w:rsid w:val="00317FB1"/>
    <w:rsid w:val="00322F1A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D2815"/>
    <w:rsid w:val="004E0556"/>
    <w:rsid w:val="004F53B7"/>
    <w:rsid w:val="00502F8F"/>
    <w:rsid w:val="00576325"/>
    <w:rsid w:val="00582D32"/>
    <w:rsid w:val="005858D4"/>
    <w:rsid w:val="00586038"/>
    <w:rsid w:val="00597D5D"/>
    <w:rsid w:val="005A3BFC"/>
    <w:rsid w:val="005D395D"/>
    <w:rsid w:val="005D7107"/>
    <w:rsid w:val="0063414F"/>
    <w:rsid w:val="00643418"/>
    <w:rsid w:val="006460A2"/>
    <w:rsid w:val="00696CD1"/>
    <w:rsid w:val="006A47E5"/>
    <w:rsid w:val="006C2526"/>
    <w:rsid w:val="00706B9C"/>
    <w:rsid w:val="00781911"/>
    <w:rsid w:val="00793EA1"/>
    <w:rsid w:val="00794540"/>
    <w:rsid w:val="007A2B03"/>
    <w:rsid w:val="007B6D69"/>
    <w:rsid w:val="008228A2"/>
    <w:rsid w:val="008258F5"/>
    <w:rsid w:val="00854F6F"/>
    <w:rsid w:val="00870894"/>
    <w:rsid w:val="008C508A"/>
    <w:rsid w:val="00910562"/>
    <w:rsid w:val="009313E0"/>
    <w:rsid w:val="00941FDE"/>
    <w:rsid w:val="00A20546"/>
    <w:rsid w:val="00A55BA9"/>
    <w:rsid w:val="00A91F25"/>
    <w:rsid w:val="00AA5867"/>
    <w:rsid w:val="00AF5022"/>
    <w:rsid w:val="00B42C57"/>
    <w:rsid w:val="00B454A0"/>
    <w:rsid w:val="00B45E4E"/>
    <w:rsid w:val="00B50783"/>
    <w:rsid w:val="00B62936"/>
    <w:rsid w:val="00B96640"/>
    <w:rsid w:val="00BE3F97"/>
    <w:rsid w:val="00BE79F1"/>
    <w:rsid w:val="00C12949"/>
    <w:rsid w:val="00C36C99"/>
    <w:rsid w:val="00C7736D"/>
    <w:rsid w:val="00C8345C"/>
    <w:rsid w:val="00C937C3"/>
    <w:rsid w:val="00CE4CB9"/>
    <w:rsid w:val="00CF6029"/>
    <w:rsid w:val="00D015AF"/>
    <w:rsid w:val="00D16F88"/>
    <w:rsid w:val="00D41240"/>
    <w:rsid w:val="00D415BE"/>
    <w:rsid w:val="00DA7780"/>
    <w:rsid w:val="00DC54DA"/>
    <w:rsid w:val="00DE4CF4"/>
    <w:rsid w:val="00DF477C"/>
    <w:rsid w:val="00E03E06"/>
    <w:rsid w:val="00E30EAE"/>
    <w:rsid w:val="00E66A77"/>
    <w:rsid w:val="00E752EF"/>
    <w:rsid w:val="00E91F1E"/>
    <w:rsid w:val="00EA4210"/>
    <w:rsid w:val="00F50C53"/>
    <w:rsid w:val="00FB1BD5"/>
    <w:rsid w:val="00FD1DAD"/>
    <w:rsid w:val="00FE55FE"/>
    <w:rsid w:val="00FF1B46"/>
    <w:rsid w:val="00FF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link w:val="Heading3Char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66A77"/>
    <w:rPr>
      <w:rFonts w:cs="Calibri"/>
    </w:rPr>
  </w:style>
  <w:style w:type="paragraph" w:styleId="ListParagraph">
    <w:name w:val="List Paragraph"/>
    <w:basedOn w:val="Normal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18253A"/>
    <w:rPr>
      <w:rFonts w:cs="Times New Roman"/>
    </w:rPr>
  </w:style>
  <w:style w:type="character" w:customStyle="1" w:styleId="phonecode">
    <w:name w:val="phone_code"/>
    <w:basedOn w:val="DefaultParagraphFont"/>
    <w:uiPriority w:val="99"/>
    <w:rsid w:val="0018253A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82D32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98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</TotalTime>
  <Pages>2</Pages>
  <Words>776</Words>
  <Characters>4426</Characters>
  <Application>Microsoft Office Outlook</Application>
  <DocSecurity>0</DocSecurity>
  <Lines>0</Lines>
  <Paragraphs>0</Paragraphs>
  <ScaleCrop>false</ScaleCrop>
  <Company>ГАУО БОЦ ПСС и П ППР и КНЗН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work</cp:lastModifiedBy>
  <cp:revision>9</cp:revision>
  <cp:lastPrinted>2014-09-09T05:52:00Z</cp:lastPrinted>
  <dcterms:created xsi:type="dcterms:W3CDTF">2014-03-19T05:24:00Z</dcterms:created>
  <dcterms:modified xsi:type="dcterms:W3CDTF">2016-11-29T05:57:00Z</dcterms:modified>
</cp:coreProperties>
</file>